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DDD1C" w14:textId="77777777" w:rsidR="00F565C6" w:rsidRDefault="00F565C6" w:rsidP="00F565C6">
      <w:pPr>
        <w:sectPr w:rsidR="00F565C6" w:rsidSect="00F565C6">
          <w:head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1021" w:bottom="1440" w:left="1021" w:header="1531" w:footer="1020" w:gutter="0"/>
          <w:cols w:num="2" w:space="708"/>
          <w:titlePg/>
          <w:docGrid w:linePitch="360"/>
        </w:sectPr>
      </w:pPr>
    </w:p>
    <w:p w14:paraId="76879927" w14:textId="715A9CC2" w:rsidR="00A42B58" w:rsidRDefault="000F7612" w:rsidP="00EF0118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527EE6" wp14:editId="38ECC726">
                <wp:simplePos x="0" y="0"/>
                <wp:positionH relativeFrom="column">
                  <wp:posOffset>422910</wp:posOffset>
                </wp:positionH>
                <wp:positionV relativeFrom="paragraph">
                  <wp:posOffset>4460240</wp:posOffset>
                </wp:positionV>
                <wp:extent cx="5538470" cy="26523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8470" cy="265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B140F" w14:textId="2CD9E65B" w:rsidR="00EF0118" w:rsidRDefault="004C5CBA" w:rsidP="00EF0118">
                            <w:pPr>
                              <w:pStyle w:val="Heading1"/>
                            </w:pPr>
                            <w:r>
                              <w:t>H</w:t>
                            </w:r>
                            <w:r w:rsidR="00EF0118">
                              <w:t>eading</w:t>
                            </w:r>
                          </w:p>
                          <w:p w14:paraId="623AE586" w14:textId="39F75DEB" w:rsidR="00EF0118" w:rsidRDefault="00EF0118" w:rsidP="00EF0118">
                            <w:pPr>
                              <w:pStyle w:val="Heading2"/>
                            </w:pPr>
                            <w:r>
                              <w:t>Subheading</w:t>
                            </w:r>
                          </w:p>
                          <w:p w14:paraId="19B05F4B" w14:textId="77777777" w:rsidR="00EF0118" w:rsidRDefault="00EF0118" w:rsidP="00EF0118">
                            <w:pPr>
                              <w:pStyle w:val="Footer"/>
                            </w:pPr>
                          </w:p>
                          <w:p w14:paraId="40DB0CDE" w14:textId="77777777" w:rsidR="00EF0118" w:rsidRPr="00EF0118" w:rsidRDefault="00EF0118" w:rsidP="00EF0118">
                            <w:pPr>
                              <w:pStyle w:val="Footer"/>
                            </w:pP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</w:p>
                          <w:p w14:paraId="4BE2BA1B" w14:textId="77777777" w:rsidR="00EF0118" w:rsidRPr="00EF0118" w:rsidRDefault="00EF0118" w:rsidP="00EF0118">
                            <w:pPr>
                              <w:pStyle w:val="Footer"/>
                            </w:pP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</w:p>
                          <w:p w14:paraId="704837CE" w14:textId="77777777" w:rsidR="000F7612" w:rsidRDefault="000F7612" w:rsidP="000F7612">
                            <w:pPr>
                              <w:pStyle w:val="Footer"/>
                            </w:pPr>
                          </w:p>
                          <w:p w14:paraId="6A7219DE" w14:textId="63132390" w:rsidR="000F7612" w:rsidRPr="00EF0118" w:rsidRDefault="00EF0118" w:rsidP="000F7612">
                            <w:pPr>
                              <w:pStyle w:val="Footer"/>
                            </w:pP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 w:rsidRPr="00EF0118"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>
                              <w:t xml:space="preserve"> </w:t>
                            </w:r>
                            <w:r>
                              <w:t xml:space="preserve">Body Text </w:t>
                            </w:r>
                            <w:r w:rsidRPr="00EF0118">
                              <w:t>here</w:t>
                            </w:r>
                            <w:r w:rsidR="000F7612">
                              <w:t xml:space="preserve"> </w:t>
                            </w:r>
                            <w:r w:rsidR="000F7612">
                              <w:t xml:space="preserve">Body Text </w:t>
                            </w:r>
                            <w:r w:rsidR="000F7612" w:rsidRPr="00EF0118">
                              <w:t xml:space="preserve">here </w:t>
                            </w:r>
                            <w:r w:rsidR="000F7612">
                              <w:t xml:space="preserve">Body Text </w:t>
                            </w:r>
                            <w:r w:rsidR="000F7612" w:rsidRPr="00EF0118">
                              <w:t>here</w:t>
                            </w:r>
                            <w:r w:rsidR="000F7612">
                              <w:t xml:space="preserve"> Body Text </w:t>
                            </w:r>
                            <w:r w:rsidR="000F7612" w:rsidRPr="00EF0118">
                              <w:t>here</w:t>
                            </w:r>
                            <w:r w:rsidR="000F7612">
                              <w:t xml:space="preserve"> </w:t>
                            </w:r>
                            <w:r w:rsidR="000F7612">
                              <w:t xml:space="preserve">Body Text </w:t>
                            </w:r>
                            <w:r w:rsidR="000F7612" w:rsidRPr="00EF0118">
                              <w:t xml:space="preserve">here </w:t>
                            </w:r>
                            <w:r w:rsidR="000F7612">
                              <w:t xml:space="preserve">Body Text </w:t>
                            </w:r>
                            <w:r w:rsidR="000F7612" w:rsidRPr="00EF0118">
                              <w:t>here</w:t>
                            </w:r>
                            <w:r w:rsidR="000F7612">
                              <w:t xml:space="preserve"> Body Text </w:t>
                            </w:r>
                            <w:r w:rsidR="000F7612" w:rsidRPr="00EF0118">
                              <w:t>here</w:t>
                            </w:r>
                          </w:p>
                          <w:p w14:paraId="3800E42C" w14:textId="365749BE" w:rsidR="000F7612" w:rsidRPr="00EF0118" w:rsidRDefault="000F7612" w:rsidP="000F7612">
                            <w:pPr>
                              <w:pStyle w:val="Footer"/>
                            </w:pPr>
                          </w:p>
                          <w:p w14:paraId="09FA89F6" w14:textId="153E3498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44A6DEF5" w14:textId="6B8B4F3F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0D3EBF24" w14:textId="50C43F16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02E45934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50464424" w14:textId="5842E6ED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0A761095" w14:textId="32B1061A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31F86B60" w14:textId="6E66CC5D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05883D2A" w14:textId="540A697C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76CD25FA" w14:textId="569F19CC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50217550" w14:textId="3736E63A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698027FC" w14:textId="2E9E5D26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1C1A1014" w14:textId="2E8964E9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4AB84CC6" w14:textId="2EE798FF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3950D7C0" w14:textId="1B662E0F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61DAD8DC" w14:textId="6D71A981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36AD1AC5" w14:textId="77777777" w:rsidR="00EF0118" w:rsidRPr="00EF0118" w:rsidRDefault="00EF0118" w:rsidP="00EF0118"/>
                          <w:p w14:paraId="59740440" w14:textId="77777777" w:rsidR="00EF0118" w:rsidRPr="00EF0118" w:rsidRDefault="00EF0118" w:rsidP="00EF0118"/>
                          <w:p w14:paraId="5AC3AED0" w14:textId="77777777" w:rsidR="00EF0118" w:rsidRPr="00EF0118" w:rsidRDefault="00EF0118" w:rsidP="00EF0118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27E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.3pt;margin-top:351.2pt;width:436.1pt;height:208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" filled="f" stroked="f">
                <v:textbox>
                  <w:txbxContent>
                    <w:p w14:paraId="18DB140F" w14:textId="2CD9E65B" w:rsidR="00EF0118" w:rsidRDefault="004C5CBA" w:rsidP="00EF0118">
                      <w:pPr>
                        <w:pStyle w:val="Heading1"/>
                      </w:pPr>
                      <w:r>
                        <w:t>H</w:t>
                      </w:r>
                      <w:r w:rsidR="00EF0118">
                        <w:t>eading</w:t>
                      </w:r>
                    </w:p>
                    <w:p w14:paraId="623AE586" w14:textId="39F75DEB" w:rsidR="00EF0118" w:rsidRDefault="00EF0118" w:rsidP="00EF0118">
                      <w:pPr>
                        <w:pStyle w:val="Heading2"/>
                      </w:pPr>
                      <w:r>
                        <w:t>Subheading</w:t>
                      </w:r>
                    </w:p>
                    <w:p w14:paraId="19B05F4B" w14:textId="77777777" w:rsidR="00EF0118" w:rsidRDefault="00EF0118" w:rsidP="00EF0118">
                      <w:pPr>
                        <w:pStyle w:val="Footer"/>
                      </w:pPr>
                    </w:p>
                    <w:p w14:paraId="40DB0CDE" w14:textId="77777777" w:rsidR="00EF0118" w:rsidRPr="00EF0118" w:rsidRDefault="00EF0118" w:rsidP="00EF0118">
                      <w:pPr>
                        <w:pStyle w:val="Footer"/>
                      </w:pP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</w:p>
                    <w:p w14:paraId="4BE2BA1B" w14:textId="77777777" w:rsidR="00EF0118" w:rsidRPr="00EF0118" w:rsidRDefault="00EF0118" w:rsidP="00EF0118">
                      <w:pPr>
                        <w:pStyle w:val="Footer"/>
                      </w:pP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</w:p>
                    <w:p w14:paraId="704837CE" w14:textId="77777777" w:rsidR="000F7612" w:rsidRDefault="000F7612" w:rsidP="000F7612">
                      <w:pPr>
                        <w:pStyle w:val="Footer"/>
                      </w:pPr>
                    </w:p>
                    <w:p w14:paraId="6A7219DE" w14:textId="63132390" w:rsidR="000F7612" w:rsidRPr="00EF0118" w:rsidRDefault="00EF0118" w:rsidP="000F7612">
                      <w:pPr>
                        <w:pStyle w:val="Footer"/>
                      </w:pPr>
                      <w:r>
                        <w:t xml:space="preserve">Body Text </w:t>
                      </w:r>
                      <w:r w:rsidRPr="00EF0118">
                        <w:t>here</w:t>
                      </w:r>
                      <w:r w:rsidRPr="00EF0118"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  <w:r>
                        <w:t xml:space="preserve"> </w:t>
                      </w:r>
                      <w:r>
                        <w:t xml:space="preserve">Body Text </w:t>
                      </w:r>
                      <w:r w:rsidRPr="00EF0118">
                        <w:t>here</w:t>
                      </w:r>
                      <w:r w:rsidR="000F7612">
                        <w:t xml:space="preserve"> </w:t>
                      </w:r>
                      <w:r w:rsidR="000F7612">
                        <w:t xml:space="preserve">Body Text </w:t>
                      </w:r>
                      <w:r w:rsidR="000F7612" w:rsidRPr="00EF0118">
                        <w:t xml:space="preserve">here </w:t>
                      </w:r>
                      <w:r w:rsidR="000F7612">
                        <w:t xml:space="preserve">Body Text </w:t>
                      </w:r>
                      <w:r w:rsidR="000F7612" w:rsidRPr="00EF0118">
                        <w:t>here</w:t>
                      </w:r>
                      <w:r w:rsidR="000F7612">
                        <w:t xml:space="preserve"> Body Text </w:t>
                      </w:r>
                      <w:r w:rsidR="000F7612" w:rsidRPr="00EF0118">
                        <w:t>here</w:t>
                      </w:r>
                      <w:r w:rsidR="000F7612">
                        <w:t xml:space="preserve"> </w:t>
                      </w:r>
                      <w:r w:rsidR="000F7612">
                        <w:t xml:space="preserve">Body Text </w:t>
                      </w:r>
                      <w:r w:rsidR="000F7612" w:rsidRPr="00EF0118">
                        <w:t xml:space="preserve">here </w:t>
                      </w:r>
                      <w:r w:rsidR="000F7612">
                        <w:t xml:space="preserve">Body Text </w:t>
                      </w:r>
                      <w:r w:rsidR="000F7612" w:rsidRPr="00EF0118">
                        <w:t>here</w:t>
                      </w:r>
                      <w:r w:rsidR="000F7612">
                        <w:t xml:space="preserve"> Body Text </w:t>
                      </w:r>
                      <w:r w:rsidR="000F7612" w:rsidRPr="00EF0118">
                        <w:t>here</w:t>
                      </w:r>
                    </w:p>
                    <w:p w14:paraId="3800E42C" w14:textId="365749BE" w:rsidR="000F7612" w:rsidRPr="00EF0118" w:rsidRDefault="000F7612" w:rsidP="000F7612">
                      <w:pPr>
                        <w:pStyle w:val="Footer"/>
                      </w:pPr>
                    </w:p>
                    <w:p w14:paraId="09FA89F6" w14:textId="153E3498" w:rsidR="00EF0118" w:rsidRPr="00EF0118" w:rsidRDefault="00EF0118" w:rsidP="00EF0118">
                      <w:pPr>
                        <w:pStyle w:val="Footer"/>
                      </w:pPr>
                    </w:p>
                    <w:p w14:paraId="44A6DEF5" w14:textId="6B8B4F3F" w:rsidR="00EF0118" w:rsidRPr="00EF0118" w:rsidRDefault="00EF0118" w:rsidP="00EF0118">
                      <w:pPr>
                        <w:pStyle w:val="Footer"/>
                      </w:pPr>
                    </w:p>
                    <w:p w14:paraId="0D3EBF24" w14:textId="50C43F16" w:rsidR="00EF0118" w:rsidRPr="00EF0118" w:rsidRDefault="00EF0118" w:rsidP="00EF0118">
                      <w:pPr>
                        <w:pStyle w:val="Footer"/>
                      </w:pPr>
                    </w:p>
                    <w:p w14:paraId="02E45934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50464424" w14:textId="5842E6ED" w:rsidR="00EF0118" w:rsidRPr="00EF0118" w:rsidRDefault="00EF0118" w:rsidP="00EF0118">
                      <w:pPr>
                        <w:pStyle w:val="Footer"/>
                      </w:pPr>
                    </w:p>
                    <w:p w14:paraId="0A761095" w14:textId="32B1061A" w:rsidR="00EF0118" w:rsidRPr="00EF0118" w:rsidRDefault="00EF0118" w:rsidP="00EF0118">
                      <w:pPr>
                        <w:pStyle w:val="Footer"/>
                      </w:pPr>
                    </w:p>
                    <w:p w14:paraId="31F86B60" w14:textId="6E66CC5D" w:rsidR="00EF0118" w:rsidRPr="00EF0118" w:rsidRDefault="00EF0118" w:rsidP="00EF0118">
                      <w:pPr>
                        <w:pStyle w:val="Footer"/>
                      </w:pPr>
                    </w:p>
                    <w:p w14:paraId="05883D2A" w14:textId="540A697C" w:rsidR="00EF0118" w:rsidRPr="00EF0118" w:rsidRDefault="00EF0118" w:rsidP="00EF0118">
                      <w:pPr>
                        <w:pStyle w:val="Footer"/>
                      </w:pPr>
                    </w:p>
                    <w:p w14:paraId="76CD25FA" w14:textId="569F19CC" w:rsidR="00EF0118" w:rsidRPr="00EF0118" w:rsidRDefault="00EF0118" w:rsidP="00EF0118">
                      <w:pPr>
                        <w:pStyle w:val="Footer"/>
                      </w:pPr>
                    </w:p>
                    <w:p w14:paraId="50217550" w14:textId="3736E63A" w:rsidR="00EF0118" w:rsidRPr="00EF0118" w:rsidRDefault="00EF0118" w:rsidP="00EF0118">
                      <w:pPr>
                        <w:pStyle w:val="Footer"/>
                      </w:pPr>
                    </w:p>
                    <w:p w14:paraId="698027FC" w14:textId="2E9E5D26" w:rsidR="00EF0118" w:rsidRPr="00EF0118" w:rsidRDefault="00EF0118" w:rsidP="00EF0118">
                      <w:pPr>
                        <w:pStyle w:val="Footer"/>
                      </w:pPr>
                    </w:p>
                    <w:p w14:paraId="1C1A1014" w14:textId="2E8964E9" w:rsidR="00EF0118" w:rsidRPr="00EF0118" w:rsidRDefault="00EF0118" w:rsidP="00EF0118">
                      <w:pPr>
                        <w:pStyle w:val="Footer"/>
                      </w:pPr>
                    </w:p>
                    <w:p w14:paraId="4AB84CC6" w14:textId="2EE798FF" w:rsidR="00EF0118" w:rsidRPr="00EF0118" w:rsidRDefault="00EF0118" w:rsidP="00EF0118">
                      <w:pPr>
                        <w:pStyle w:val="Footer"/>
                      </w:pPr>
                    </w:p>
                    <w:p w14:paraId="3950D7C0" w14:textId="1B662E0F" w:rsidR="00EF0118" w:rsidRPr="00EF0118" w:rsidRDefault="00EF0118" w:rsidP="00EF0118">
                      <w:pPr>
                        <w:pStyle w:val="Footer"/>
                      </w:pPr>
                    </w:p>
                    <w:p w14:paraId="61DAD8DC" w14:textId="6D71A981" w:rsidR="00EF0118" w:rsidRPr="00EF0118" w:rsidRDefault="00EF0118" w:rsidP="00EF0118">
                      <w:pPr>
                        <w:pStyle w:val="Footer"/>
                      </w:pPr>
                    </w:p>
                    <w:p w14:paraId="36AD1AC5" w14:textId="77777777" w:rsidR="00EF0118" w:rsidRPr="00EF0118" w:rsidRDefault="00EF0118" w:rsidP="00EF0118"/>
                    <w:p w14:paraId="59740440" w14:textId="77777777" w:rsidR="00EF0118" w:rsidRPr="00EF0118" w:rsidRDefault="00EF0118" w:rsidP="00EF0118"/>
                    <w:p w14:paraId="5AC3AED0" w14:textId="77777777" w:rsidR="00EF0118" w:rsidRPr="00EF0118" w:rsidRDefault="00EF0118" w:rsidP="00EF0118">
                      <w:pPr>
                        <w:pStyle w:val="Heading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011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230EEC" wp14:editId="38ED229B">
                <wp:simplePos x="0" y="0"/>
                <wp:positionH relativeFrom="margin">
                  <wp:posOffset>132715</wp:posOffset>
                </wp:positionH>
                <wp:positionV relativeFrom="paragraph">
                  <wp:posOffset>7341235</wp:posOffset>
                </wp:positionV>
                <wp:extent cx="5538470" cy="6667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847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45494" w14:textId="237767ED" w:rsidR="00EF0118" w:rsidRDefault="00EF0118" w:rsidP="000B22AE">
                            <w:pPr>
                              <w:pStyle w:val="Contactdetails"/>
                              <w:jc w:val="both"/>
                            </w:pPr>
                            <w:r>
                              <w:t>Contact details</w:t>
                            </w:r>
                          </w:p>
                          <w:p w14:paraId="36DAB981" w14:textId="260A49C4" w:rsidR="00EF0118" w:rsidRPr="000B22AE" w:rsidRDefault="000B22AE" w:rsidP="000B22AE">
                            <w:pPr>
                              <w:jc w:val="both"/>
                            </w:pPr>
                            <w:r w:rsidRPr="000B22AE">
                              <w:t>Contact details</w:t>
                            </w:r>
                            <w:r>
                              <w:t xml:space="preserve"> place here</w:t>
                            </w:r>
                          </w:p>
                          <w:p w14:paraId="33FD9AAB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232350FD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1CE6BC99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5ADE0662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12A7BE69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48408FB2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6FD5796D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6BA03BAA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7D1DC657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7A4EF2DC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41C7DA7B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2B158491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738B6705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45FC1B6F" w14:textId="77777777" w:rsidR="00EF0118" w:rsidRPr="00EF0118" w:rsidRDefault="00EF0118" w:rsidP="00EF0118">
                            <w:pPr>
                              <w:pStyle w:val="Footer"/>
                            </w:pPr>
                          </w:p>
                          <w:p w14:paraId="73B54B76" w14:textId="77777777" w:rsidR="00EF0118" w:rsidRPr="00EF0118" w:rsidRDefault="00EF0118" w:rsidP="00EF0118"/>
                          <w:p w14:paraId="0D1CDB6A" w14:textId="77777777" w:rsidR="00EF0118" w:rsidRPr="00EF0118" w:rsidRDefault="00EF0118" w:rsidP="00EF0118"/>
                          <w:p w14:paraId="271A3A91" w14:textId="77777777" w:rsidR="00EF0118" w:rsidRPr="00EF0118" w:rsidRDefault="00EF0118" w:rsidP="00EF0118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0EEC" id="_x0000_s1027" type="#_x0000_t202" style="position:absolute;left:0;text-align:left;margin-left:10.45pt;margin-top:578.05pt;width:436.1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" filled="f" stroked="f">
                <v:textbox>
                  <w:txbxContent>
                    <w:p w14:paraId="71145494" w14:textId="237767ED" w:rsidR="00EF0118" w:rsidRDefault="00EF0118" w:rsidP="000B22AE">
                      <w:pPr>
                        <w:pStyle w:val="Contactdetails"/>
                        <w:jc w:val="both"/>
                      </w:pPr>
                      <w:r>
                        <w:t>Contact details</w:t>
                      </w:r>
                    </w:p>
                    <w:p w14:paraId="36DAB981" w14:textId="260A49C4" w:rsidR="00EF0118" w:rsidRPr="000B22AE" w:rsidRDefault="000B22AE" w:rsidP="000B22AE">
                      <w:pPr>
                        <w:jc w:val="both"/>
                      </w:pPr>
                      <w:r w:rsidRPr="000B22AE">
                        <w:t>Contact details</w:t>
                      </w:r>
                      <w:r>
                        <w:t xml:space="preserve"> place here</w:t>
                      </w:r>
                    </w:p>
                    <w:p w14:paraId="33FD9AAB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232350FD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1CE6BC99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5ADE0662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12A7BE69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48408FB2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6FD5796D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6BA03BAA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7D1DC657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7A4EF2DC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41C7DA7B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2B158491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738B6705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45FC1B6F" w14:textId="77777777" w:rsidR="00EF0118" w:rsidRPr="00EF0118" w:rsidRDefault="00EF0118" w:rsidP="00EF0118">
                      <w:pPr>
                        <w:pStyle w:val="Footer"/>
                      </w:pPr>
                    </w:p>
                    <w:p w14:paraId="73B54B76" w14:textId="77777777" w:rsidR="00EF0118" w:rsidRPr="00EF0118" w:rsidRDefault="00EF0118" w:rsidP="00EF0118"/>
                    <w:p w14:paraId="0D1CDB6A" w14:textId="77777777" w:rsidR="00EF0118" w:rsidRPr="00EF0118" w:rsidRDefault="00EF0118" w:rsidP="00EF0118"/>
                    <w:p w14:paraId="271A3A91" w14:textId="77777777" w:rsidR="00EF0118" w:rsidRPr="00EF0118" w:rsidRDefault="00EF0118" w:rsidP="00EF0118">
                      <w:pPr>
                        <w:pStyle w:val="Heading2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42B58" w:rsidSect="00F565C6">
      <w:type w:val="continuous"/>
      <w:pgSz w:w="11900" w:h="16840"/>
      <w:pgMar w:top="1440" w:right="1021" w:bottom="1440" w:left="1021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BC92A" w14:textId="77777777" w:rsidR="00D67FFB" w:rsidRDefault="00D67FFB" w:rsidP="00F565C6">
      <w:pPr>
        <w:spacing w:after="0" w:line="240" w:lineRule="auto"/>
      </w:pPr>
      <w:r>
        <w:separator/>
      </w:r>
    </w:p>
  </w:endnote>
  <w:endnote w:type="continuationSeparator" w:id="0">
    <w:p w14:paraId="784763C4" w14:textId="77777777" w:rsidR="00D67FFB" w:rsidRDefault="00D67FFB" w:rsidP="00F56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40503050306020203"/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151A6" w14:textId="3AA9E59B" w:rsidR="004A31F3" w:rsidRDefault="001509B4" w:rsidP="004A31F3">
    <w:pPr>
      <w:pStyle w:val="Footer"/>
      <w:tabs>
        <w:tab w:val="clear" w:pos="902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57872" wp14:editId="0861C701">
          <wp:simplePos x="0" y="0"/>
          <wp:positionH relativeFrom="column">
            <wp:posOffset>458243</wp:posOffset>
          </wp:positionH>
          <wp:positionV relativeFrom="paragraph">
            <wp:posOffset>99743</wp:posOffset>
          </wp:positionV>
          <wp:extent cx="8410203" cy="1138935"/>
          <wp:effectExtent l="0" t="0" r="0" b="4445"/>
          <wp:wrapNone/>
          <wp:docPr id="6" name="Picture 6" descr="A red and black snak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red and black snak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0203" cy="1138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B5FE16" w14:textId="524BA29B" w:rsidR="004A31F3" w:rsidRPr="00541E30" w:rsidRDefault="000F7612" w:rsidP="004A31F3">
    <w:pPr>
      <w:pStyle w:val="Footer"/>
    </w:pPr>
  </w:p>
  <w:p w14:paraId="50E14EFC" w14:textId="38DDD0D8" w:rsidR="004A31F3" w:rsidRPr="004A31F3" w:rsidRDefault="00A42B58" w:rsidP="00866D1B">
    <w:pPr>
      <w:pStyle w:val="Footer"/>
      <w:tabs>
        <w:tab w:val="clear" w:pos="9026"/>
        <w:tab w:val="left" w:pos="1064"/>
        <w:tab w:val="left" w:pos="4513"/>
      </w:tabs>
      <w:ind w:firstLine="720"/>
    </w:pPr>
    <w:r>
      <w:tab/>
    </w:r>
    <w:r w:rsidR="00866D1B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C2588" w14:textId="53E1F74F" w:rsidR="00541E30" w:rsidRDefault="000F7612" w:rsidP="00541E30">
    <w:pPr>
      <w:pStyle w:val="Footer"/>
      <w:tabs>
        <w:tab w:val="clear" w:pos="9026"/>
      </w:tabs>
    </w:pPr>
  </w:p>
  <w:p w14:paraId="4738965E" w14:textId="4EE9F655" w:rsidR="00541E30" w:rsidRPr="00541E30" w:rsidRDefault="000F7612" w:rsidP="00541E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2B521" w14:textId="77777777" w:rsidR="00D67FFB" w:rsidRDefault="00D67FFB" w:rsidP="00F565C6">
      <w:pPr>
        <w:spacing w:after="0" w:line="240" w:lineRule="auto"/>
      </w:pPr>
      <w:r>
        <w:separator/>
      </w:r>
    </w:p>
  </w:footnote>
  <w:footnote w:type="continuationSeparator" w:id="0">
    <w:p w14:paraId="7D4DFE95" w14:textId="77777777" w:rsidR="00D67FFB" w:rsidRDefault="00D67FFB" w:rsidP="00F56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75F13" w14:textId="77777777" w:rsidR="00A03323" w:rsidRDefault="000F7612">
    <w:pPr>
      <w:pStyle w:val="Header"/>
    </w:pPr>
    <w:r>
      <w:rPr>
        <w:noProof/>
      </w:rPr>
      <w:pict w14:anchorId="29BB55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2480pt;height:489pt;z-index:-251657216;mso-position-horizontal:center;mso-position-horizontal-relative:margin;mso-position-vertical:center;mso-position-vertical-relative:margin" o:allowincell="f">
          <v:imagedata r:id="rId1" o:title="FOO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43836" w14:textId="0DC04BBD" w:rsidR="00A03323" w:rsidRPr="00541E30" w:rsidRDefault="007C0EEC" w:rsidP="005C69B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25264C55" wp14:editId="10791800">
          <wp:simplePos x="0" y="0"/>
          <wp:positionH relativeFrom="column">
            <wp:posOffset>-681355</wp:posOffset>
          </wp:positionH>
          <wp:positionV relativeFrom="paragraph">
            <wp:posOffset>-972185</wp:posOffset>
          </wp:positionV>
          <wp:extent cx="7596188" cy="10739332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188" cy="10739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0D0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5EDD4B" wp14:editId="1253B8EA">
              <wp:simplePos x="0" y="0"/>
              <wp:positionH relativeFrom="column">
                <wp:posOffset>-126061</wp:posOffset>
              </wp:positionH>
              <wp:positionV relativeFrom="paragraph">
                <wp:posOffset>-351790</wp:posOffset>
              </wp:positionV>
              <wp:extent cx="2009775" cy="42926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429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5975FD" w14:textId="77777777" w:rsidR="00541E30" w:rsidRPr="009C4922" w:rsidRDefault="000F7612" w:rsidP="00EF0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EDD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9.95pt;margin-top:-27.7pt;width:158.25pt;height:3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" filled="f" stroked="f" strokeweight=".5pt">
              <v:textbox>
                <w:txbxContent>
                  <w:p w14:paraId="465975FD" w14:textId="77777777" w:rsidR="00541E30" w:rsidRPr="009C4922" w:rsidRDefault="000F7612" w:rsidP="00EF0118"/>
                </w:txbxContent>
              </v:textbox>
            </v:shape>
          </w:pict>
        </mc:Fallback>
      </mc:AlternateContent>
    </w:r>
    <w:r w:rsidR="00990D0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A2C71"/>
    <w:multiLevelType w:val="multilevel"/>
    <w:tmpl w:val="C778EB54"/>
    <w:numStyleLink w:val="StyleNumbered"/>
  </w:abstractNum>
  <w:abstractNum w:abstractNumId="1" w15:restartNumberingAfterBreak="0">
    <w:nsid w:val="198C507D"/>
    <w:multiLevelType w:val="multilevel"/>
    <w:tmpl w:val="C778EB54"/>
    <w:styleLink w:val="StyleNumbered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3FA723A2"/>
    <w:multiLevelType w:val="hybridMultilevel"/>
    <w:tmpl w:val="1D8E1C8C"/>
    <w:lvl w:ilvl="0" w:tplc="A42E25C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552A7"/>
    <w:multiLevelType w:val="multilevel"/>
    <w:tmpl w:val="B7EA22CA"/>
    <w:name w:val="Bullets22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ListBullet3"/>
      <w:lvlText w:val="◦"/>
      <w:lvlJc w:val="left"/>
      <w:pPr>
        <w:tabs>
          <w:tab w:val="num" w:pos="1021"/>
        </w:tabs>
        <w:ind w:left="1021" w:hanging="341"/>
      </w:pPr>
      <w:rPr>
        <w:rFonts w:ascii="Arial" w:hAnsi="Arial" w:hint="default"/>
      </w:rPr>
    </w:lvl>
    <w:lvl w:ilvl="3">
      <w:start w:val="1"/>
      <w:numFmt w:val="bullet"/>
      <w:pStyle w:val="ListBullet4"/>
      <w:lvlText w:val="▪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–"/>
      <w:lvlJc w:val="left"/>
      <w:pPr>
        <w:tabs>
          <w:tab w:val="num" w:pos="1701"/>
        </w:tabs>
        <w:ind w:left="1701" w:hanging="340"/>
      </w:pPr>
      <w:rPr>
        <w:rFonts w:ascii="Arial" w:hAnsi="Aria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28"/>
    <w:rsid w:val="0004031C"/>
    <w:rsid w:val="000B22AE"/>
    <w:rsid w:val="000E4E00"/>
    <w:rsid w:val="000F2109"/>
    <w:rsid w:val="000F7612"/>
    <w:rsid w:val="001509B4"/>
    <w:rsid w:val="002B2D4F"/>
    <w:rsid w:val="002F3C19"/>
    <w:rsid w:val="00335ECC"/>
    <w:rsid w:val="0042495F"/>
    <w:rsid w:val="004C5CBA"/>
    <w:rsid w:val="0052653E"/>
    <w:rsid w:val="00655CB4"/>
    <w:rsid w:val="00720C39"/>
    <w:rsid w:val="00791428"/>
    <w:rsid w:val="007C0EEC"/>
    <w:rsid w:val="00866D1B"/>
    <w:rsid w:val="00901EF8"/>
    <w:rsid w:val="00990D0C"/>
    <w:rsid w:val="00A42B58"/>
    <w:rsid w:val="00A535FA"/>
    <w:rsid w:val="00AB7E55"/>
    <w:rsid w:val="00B8283C"/>
    <w:rsid w:val="00CE7E20"/>
    <w:rsid w:val="00D11F92"/>
    <w:rsid w:val="00D53EDE"/>
    <w:rsid w:val="00D67FFB"/>
    <w:rsid w:val="00E46438"/>
    <w:rsid w:val="00E71FFE"/>
    <w:rsid w:val="00ED6592"/>
    <w:rsid w:val="00EF0118"/>
    <w:rsid w:val="00F378AB"/>
    <w:rsid w:val="00F5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C02A6"/>
  <w15:chartTrackingRefBased/>
  <w15:docId w15:val="{4744D271-1FD4-40A4-AD09-14638153E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ntact Details Body"/>
    <w:qFormat/>
    <w:rsid w:val="00EF0118"/>
    <w:pPr>
      <w:spacing w:after="120" w:line="260" w:lineRule="exact"/>
    </w:pPr>
    <w:rPr>
      <w:rFonts w:ascii="Arial" w:hAnsi="Arial"/>
      <w:sz w:val="20"/>
      <w:szCs w:val="24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0118"/>
    <w:pPr>
      <w:keepNext/>
      <w:keepLines/>
      <w:spacing w:before="360" w:after="120" w:line="340" w:lineRule="exact"/>
      <w:jc w:val="center"/>
      <w:outlineLvl w:val="0"/>
    </w:pPr>
    <w:rPr>
      <w:rFonts w:ascii="Arial" w:eastAsiaTheme="majorEastAsia" w:hAnsi="Arial" w:cstheme="majorBidi"/>
      <w:b/>
      <w:color w:val="990033"/>
      <w:sz w:val="60"/>
      <w:szCs w:val="32"/>
      <w:lang w:val="en-US"/>
    </w:rPr>
  </w:style>
  <w:style w:type="paragraph" w:styleId="Heading2">
    <w:name w:val="heading 2"/>
    <w:aliases w:val="Sub Heading"/>
    <w:next w:val="Normal"/>
    <w:link w:val="Heading2Char"/>
    <w:uiPriority w:val="9"/>
    <w:unhideWhenUsed/>
    <w:qFormat/>
    <w:rsid w:val="00EF0118"/>
    <w:pPr>
      <w:keepNext/>
      <w:keepLines/>
      <w:spacing w:before="240" w:after="120" w:line="280" w:lineRule="exact"/>
      <w:jc w:val="center"/>
      <w:outlineLvl w:val="1"/>
    </w:pPr>
    <w:rPr>
      <w:rFonts w:ascii="Arial" w:eastAsiaTheme="majorEastAsia" w:hAnsi="Arial" w:cstheme="majorBidi"/>
      <w:color w:val="990033"/>
      <w:sz w:val="36"/>
      <w:szCs w:val="26"/>
      <w:lang w:val="en-US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B8283C"/>
    <w:pPr>
      <w:keepNext/>
      <w:keepLines/>
      <w:spacing w:before="180" w:after="120" w:line="280" w:lineRule="exact"/>
      <w:outlineLvl w:val="2"/>
    </w:pPr>
    <w:rPr>
      <w:rFonts w:ascii="Arial" w:eastAsiaTheme="majorEastAsia" w:hAnsi="Arial" w:cstheme="majorBidi"/>
      <w:color w:val="AC0000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3C19"/>
    <w:pPr>
      <w:keepNext/>
      <w:keepLines/>
      <w:spacing w:before="40" w:after="0"/>
      <w:outlineLvl w:val="3"/>
    </w:pPr>
    <w:rPr>
      <w:rFonts w:eastAsiaTheme="majorEastAsia" w:cstheme="majorBidi"/>
      <w:b/>
      <w:i/>
      <w:iCs/>
      <w:color w:val="AC0000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5E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118"/>
    <w:rPr>
      <w:rFonts w:ascii="Arial" w:eastAsiaTheme="majorEastAsia" w:hAnsi="Arial" w:cstheme="majorBidi"/>
      <w:b/>
      <w:color w:val="990033"/>
      <w:sz w:val="60"/>
      <w:szCs w:val="32"/>
      <w:lang w:val="en-US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EF0118"/>
    <w:rPr>
      <w:rFonts w:ascii="Arial" w:eastAsiaTheme="majorEastAsia" w:hAnsi="Arial" w:cstheme="majorBidi"/>
      <w:color w:val="990033"/>
      <w:sz w:val="3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8283C"/>
    <w:rPr>
      <w:rFonts w:ascii="Arial" w:eastAsiaTheme="majorEastAsia" w:hAnsi="Arial" w:cstheme="majorBidi"/>
      <w:color w:val="AC000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565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5C6"/>
    <w:rPr>
      <w:rFonts w:ascii="Arial" w:hAnsi="Arial"/>
      <w:sz w:val="21"/>
      <w:szCs w:val="24"/>
      <w:lang w:val="en-US"/>
    </w:rPr>
  </w:style>
  <w:style w:type="paragraph" w:styleId="Footer">
    <w:name w:val="footer"/>
    <w:aliases w:val="Body text"/>
    <w:basedOn w:val="Normal"/>
    <w:link w:val="FooterChar"/>
    <w:uiPriority w:val="99"/>
    <w:unhideWhenUsed/>
    <w:rsid w:val="00EF0118"/>
    <w:pPr>
      <w:tabs>
        <w:tab w:val="center" w:pos="4513"/>
        <w:tab w:val="right" w:pos="9026"/>
      </w:tabs>
      <w:jc w:val="center"/>
    </w:pPr>
    <w:rPr>
      <w:sz w:val="22"/>
    </w:rPr>
  </w:style>
  <w:style w:type="character" w:customStyle="1" w:styleId="FooterChar">
    <w:name w:val="Footer Char"/>
    <w:aliases w:val="Body text Char"/>
    <w:basedOn w:val="DefaultParagraphFont"/>
    <w:link w:val="Footer"/>
    <w:uiPriority w:val="99"/>
    <w:rsid w:val="00EF0118"/>
    <w:rPr>
      <w:rFonts w:ascii="Arial" w:hAnsi="Arial"/>
      <w:szCs w:val="24"/>
      <w:lang w:val="en-US"/>
    </w:rPr>
  </w:style>
  <w:style w:type="paragraph" w:customStyle="1" w:styleId="BasicParagraph">
    <w:name w:val="[Basic Paragraph]"/>
    <w:basedOn w:val="Normal"/>
    <w:uiPriority w:val="99"/>
    <w:rsid w:val="00F565C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Title">
    <w:name w:val="Title"/>
    <w:next w:val="Normal"/>
    <w:link w:val="TitleChar"/>
    <w:autoRedefine/>
    <w:uiPriority w:val="10"/>
    <w:qFormat/>
    <w:rsid w:val="00F565C6"/>
    <w:pPr>
      <w:spacing w:after="360" w:line="600" w:lineRule="exact"/>
      <w:ind w:left="-142" w:right="-65"/>
    </w:pPr>
    <w:rPr>
      <w:rFonts w:ascii="Arial" w:eastAsiaTheme="majorEastAsia" w:hAnsi="Arial" w:cstheme="majorBidi"/>
      <w:b/>
      <w:color w:val="AF4C64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565C6"/>
    <w:rPr>
      <w:rFonts w:ascii="Arial" w:eastAsiaTheme="majorEastAsia" w:hAnsi="Arial" w:cstheme="majorBidi"/>
      <w:b/>
      <w:color w:val="AF4C64"/>
      <w:spacing w:val="-10"/>
      <w:kern w:val="28"/>
      <w:sz w:val="56"/>
      <w:szCs w:val="56"/>
      <w:lang w:val="en-US"/>
    </w:rPr>
  </w:style>
  <w:style w:type="paragraph" w:customStyle="1" w:styleId="continuednextpage">
    <w:name w:val="continued next page"/>
    <w:basedOn w:val="Normal"/>
    <w:qFormat/>
    <w:rsid w:val="00F565C6"/>
    <w:pPr>
      <w:jc w:val="right"/>
    </w:pPr>
    <w:rPr>
      <w:i/>
      <w:sz w:val="18"/>
      <w:szCs w:val="18"/>
    </w:rPr>
  </w:style>
  <w:style w:type="paragraph" w:customStyle="1" w:styleId="normalbeforebullet">
    <w:name w:val="normal before bullet"/>
    <w:basedOn w:val="Normal"/>
    <w:autoRedefine/>
    <w:qFormat/>
    <w:rsid w:val="00F565C6"/>
    <w:pPr>
      <w:spacing w:after="60"/>
    </w:pPr>
  </w:style>
  <w:style w:type="paragraph" w:customStyle="1" w:styleId="bullet">
    <w:name w:val="bullet"/>
    <w:basedOn w:val="Normal"/>
    <w:autoRedefine/>
    <w:qFormat/>
    <w:rsid w:val="00F565C6"/>
    <w:pPr>
      <w:numPr>
        <w:numId w:val="1"/>
      </w:numPr>
      <w:spacing w:after="60"/>
      <w:ind w:left="357" w:hanging="357"/>
    </w:pPr>
  </w:style>
  <w:style w:type="paragraph" w:customStyle="1" w:styleId="bulletlast">
    <w:name w:val="bullet last"/>
    <w:basedOn w:val="bullet"/>
    <w:next w:val="Normal"/>
    <w:autoRedefine/>
    <w:qFormat/>
    <w:rsid w:val="00F565C6"/>
    <w:pPr>
      <w:spacing w:after="120"/>
    </w:pPr>
  </w:style>
  <w:style w:type="paragraph" w:customStyle="1" w:styleId="Contactdetailsname">
    <w:name w:val="Contact details (name)"/>
    <w:basedOn w:val="Heading3"/>
    <w:qFormat/>
    <w:rsid w:val="00F565C6"/>
    <w:pPr>
      <w:spacing w:before="400"/>
    </w:pPr>
    <w:rPr>
      <w:rFonts w:ascii="Calibri" w:hAnsi="Calibri"/>
      <w:b/>
    </w:rPr>
  </w:style>
  <w:style w:type="paragraph" w:customStyle="1" w:styleId="Contactdetails">
    <w:name w:val="Contact details"/>
    <w:autoRedefine/>
    <w:qFormat/>
    <w:rsid w:val="000B22AE"/>
    <w:pPr>
      <w:spacing w:after="0" w:line="240" w:lineRule="auto"/>
    </w:pPr>
    <w:rPr>
      <w:rFonts w:ascii="Arial" w:eastAsiaTheme="majorEastAsia" w:hAnsi="Arial" w:cstheme="majorBidi"/>
      <w:b/>
      <w:color w:val="AF4C64"/>
      <w:sz w:val="28"/>
      <w:lang w:val="en-US"/>
    </w:rPr>
  </w:style>
  <w:style w:type="paragraph" w:customStyle="1" w:styleId="DJAGnameinheader">
    <w:name w:val="DJAG name in header"/>
    <w:qFormat/>
    <w:rsid w:val="00F565C6"/>
    <w:pPr>
      <w:jc w:val="right"/>
    </w:pPr>
    <w:rPr>
      <w:color w:val="FFFFFF" w:themeColor="background1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3C19"/>
    <w:rPr>
      <w:rFonts w:ascii="Arial" w:eastAsiaTheme="majorEastAsia" w:hAnsi="Arial" w:cstheme="majorBidi"/>
      <w:b/>
      <w:i/>
      <w:iCs/>
      <w:color w:val="AC0000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5ECC"/>
    <w:rPr>
      <w:rFonts w:asciiTheme="majorHAnsi" w:eastAsiaTheme="majorEastAsia" w:hAnsiTheme="majorHAnsi" w:cstheme="majorBidi"/>
      <w:color w:val="2E74B5" w:themeColor="accent1" w:themeShade="BF"/>
      <w:sz w:val="21"/>
      <w:szCs w:val="24"/>
      <w:lang w:val="en-US"/>
    </w:rPr>
  </w:style>
  <w:style w:type="paragraph" w:styleId="ListNumber">
    <w:name w:val="List Number"/>
    <w:basedOn w:val="Normal"/>
    <w:rsid w:val="00335ECC"/>
    <w:pPr>
      <w:numPr>
        <w:numId w:val="3"/>
      </w:numPr>
      <w:spacing w:before="60" w:after="60" w:line="264" w:lineRule="auto"/>
    </w:pPr>
    <w:rPr>
      <w:rFonts w:eastAsia="Times New Roman" w:cs="Times New Roman"/>
      <w:sz w:val="22"/>
      <w:lang w:val="en-AU"/>
    </w:rPr>
  </w:style>
  <w:style w:type="paragraph" w:customStyle="1" w:styleId="References">
    <w:name w:val="References"/>
    <w:basedOn w:val="Normal"/>
    <w:link w:val="ReferencesChar"/>
    <w:rsid w:val="00335ECC"/>
    <w:pPr>
      <w:autoSpaceDE w:val="0"/>
      <w:autoSpaceDN w:val="0"/>
      <w:adjustRightInd w:val="0"/>
      <w:spacing w:before="40" w:after="40" w:line="264" w:lineRule="auto"/>
    </w:pPr>
    <w:rPr>
      <w:rFonts w:eastAsia="Times New Roman" w:cs="Times New Roman"/>
      <w:sz w:val="18"/>
      <w:szCs w:val="20"/>
      <w:lang w:val="en-AU" w:eastAsia="en-AU"/>
    </w:rPr>
  </w:style>
  <w:style w:type="numbering" w:customStyle="1" w:styleId="StyleNumbered">
    <w:name w:val="Style Numbered"/>
    <w:basedOn w:val="NoList"/>
    <w:rsid w:val="00335ECC"/>
    <w:pPr>
      <w:numPr>
        <w:numId w:val="2"/>
      </w:numPr>
    </w:pPr>
  </w:style>
  <w:style w:type="paragraph" w:styleId="ListNumber2">
    <w:name w:val="List Number 2"/>
    <w:basedOn w:val="Normal"/>
    <w:rsid w:val="00335ECC"/>
    <w:pPr>
      <w:numPr>
        <w:ilvl w:val="1"/>
        <w:numId w:val="3"/>
      </w:numPr>
      <w:spacing w:before="60" w:after="60" w:line="264" w:lineRule="auto"/>
    </w:pPr>
    <w:rPr>
      <w:rFonts w:eastAsia="Times New Roman" w:cs="Times New Roman"/>
      <w:sz w:val="22"/>
      <w:lang w:val="en-AU"/>
    </w:rPr>
  </w:style>
  <w:style w:type="paragraph" w:styleId="ListBullet">
    <w:name w:val="List Bullet"/>
    <w:basedOn w:val="Normal"/>
    <w:rsid w:val="00335ECC"/>
    <w:pPr>
      <w:numPr>
        <w:numId w:val="4"/>
      </w:numPr>
      <w:spacing w:before="60" w:after="60" w:line="264" w:lineRule="auto"/>
    </w:pPr>
    <w:rPr>
      <w:rFonts w:eastAsia="Times New Roman" w:cs="Times New Roman"/>
      <w:sz w:val="22"/>
      <w:lang w:val="en-AU"/>
    </w:rPr>
  </w:style>
  <w:style w:type="paragraph" w:styleId="ListNumber3">
    <w:name w:val="List Number 3"/>
    <w:basedOn w:val="Normal"/>
    <w:rsid w:val="00335ECC"/>
    <w:pPr>
      <w:numPr>
        <w:ilvl w:val="2"/>
        <w:numId w:val="3"/>
      </w:numPr>
      <w:spacing w:before="60" w:after="60" w:line="264" w:lineRule="auto"/>
    </w:pPr>
    <w:rPr>
      <w:rFonts w:eastAsia="Times New Roman" w:cs="Times New Roman"/>
      <w:sz w:val="22"/>
      <w:lang w:val="en-AU"/>
    </w:rPr>
  </w:style>
  <w:style w:type="paragraph" w:styleId="ListBullet2">
    <w:name w:val="List Bullet 2"/>
    <w:basedOn w:val="Normal"/>
    <w:rsid w:val="00335ECC"/>
    <w:pPr>
      <w:numPr>
        <w:ilvl w:val="1"/>
        <w:numId w:val="4"/>
      </w:numPr>
      <w:spacing w:before="60" w:after="60" w:line="264" w:lineRule="auto"/>
    </w:pPr>
    <w:rPr>
      <w:rFonts w:eastAsia="Times New Roman" w:cs="Times New Roman"/>
      <w:sz w:val="22"/>
      <w:lang w:val="en-AU"/>
    </w:rPr>
  </w:style>
  <w:style w:type="paragraph" w:styleId="ListBullet3">
    <w:name w:val="List Bullet 3"/>
    <w:basedOn w:val="Normal"/>
    <w:rsid w:val="00335ECC"/>
    <w:pPr>
      <w:numPr>
        <w:ilvl w:val="2"/>
        <w:numId w:val="4"/>
      </w:numPr>
      <w:spacing w:before="60" w:after="60" w:line="264" w:lineRule="auto"/>
      <w:ind w:left="1020" w:hanging="340"/>
    </w:pPr>
    <w:rPr>
      <w:rFonts w:eastAsia="Times New Roman" w:cs="Times New Roman"/>
      <w:sz w:val="22"/>
      <w:lang w:val="en-AU"/>
    </w:rPr>
  </w:style>
  <w:style w:type="paragraph" w:styleId="ListBullet4">
    <w:name w:val="List Bullet 4"/>
    <w:basedOn w:val="Normal"/>
    <w:rsid w:val="00335ECC"/>
    <w:pPr>
      <w:numPr>
        <w:ilvl w:val="3"/>
        <w:numId w:val="4"/>
      </w:numPr>
      <w:spacing w:before="120" w:after="60" w:line="264" w:lineRule="auto"/>
    </w:pPr>
    <w:rPr>
      <w:rFonts w:eastAsia="Times New Roman" w:cs="Times New Roman"/>
      <w:sz w:val="22"/>
      <w:lang w:val="en-AU"/>
    </w:rPr>
  </w:style>
  <w:style w:type="paragraph" w:styleId="ListBullet5">
    <w:name w:val="List Bullet 5"/>
    <w:basedOn w:val="Normal"/>
    <w:rsid w:val="00335ECC"/>
    <w:pPr>
      <w:numPr>
        <w:ilvl w:val="4"/>
        <w:numId w:val="4"/>
      </w:numPr>
      <w:spacing w:before="120" w:after="60" w:line="264" w:lineRule="auto"/>
    </w:pPr>
    <w:rPr>
      <w:rFonts w:eastAsia="Times New Roman" w:cs="Times New Roman"/>
      <w:sz w:val="22"/>
      <w:lang w:val="en-AU"/>
    </w:rPr>
  </w:style>
  <w:style w:type="paragraph" w:styleId="ListNumber4">
    <w:name w:val="List Number 4"/>
    <w:basedOn w:val="Normal"/>
    <w:rsid w:val="00335ECC"/>
    <w:pPr>
      <w:numPr>
        <w:ilvl w:val="3"/>
        <w:numId w:val="3"/>
      </w:numPr>
      <w:spacing w:before="120" w:after="60" w:line="264" w:lineRule="auto"/>
    </w:pPr>
    <w:rPr>
      <w:rFonts w:eastAsia="Times New Roman" w:cs="Times New Roman"/>
      <w:sz w:val="22"/>
      <w:lang w:val="en-AU"/>
    </w:rPr>
  </w:style>
  <w:style w:type="paragraph" w:styleId="ListNumber5">
    <w:name w:val="List Number 5"/>
    <w:basedOn w:val="Normal"/>
    <w:rsid w:val="00335ECC"/>
    <w:pPr>
      <w:numPr>
        <w:ilvl w:val="4"/>
        <w:numId w:val="3"/>
      </w:numPr>
      <w:spacing w:before="120" w:after="60" w:line="264" w:lineRule="auto"/>
    </w:pPr>
    <w:rPr>
      <w:rFonts w:eastAsia="Times New Roman" w:cs="Times New Roman"/>
      <w:sz w:val="22"/>
      <w:lang w:val="en-AU"/>
    </w:rPr>
  </w:style>
  <w:style w:type="table" w:customStyle="1" w:styleId="Table-Blue">
    <w:name w:val="Table - Blue"/>
    <w:basedOn w:val="TableNormal"/>
    <w:rsid w:val="00335ECC"/>
    <w:pPr>
      <w:spacing w:after="0" w:line="240" w:lineRule="auto"/>
    </w:pPr>
    <w:rPr>
      <w:rFonts w:ascii="Arial" w:eastAsia="Times New Roman" w:hAnsi="Arial" w:cs="Times New Roman"/>
      <w:szCs w:val="20"/>
      <w:lang w:eastAsia="en-AU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left w:w="119" w:type="dxa"/>
        <w:bottom w:w="28" w:type="dxa"/>
        <w:right w:w="119" w:type="dxa"/>
      </w:tblCellMar>
    </w:tbl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808080" w:themeFill="background1" w:themeFillShade="80"/>
      </w:tc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335ECC"/>
    <w:pPr>
      <w:spacing w:before="20" w:after="20" w:line="264" w:lineRule="auto"/>
    </w:pPr>
    <w:rPr>
      <w:rFonts w:eastAsia="Times New Roman" w:cs="Times New Roman"/>
      <w:szCs w:val="20"/>
      <w:lang w:val="en-AU"/>
    </w:rPr>
  </w:style>
  <w:style w:type="paragraph" w:customStyle="1" w:styleId="Tableheadings">
    <w:name w:val="Table headings"/>
    <w:basedOn w:val="Normal"/>
    <w:rsid w:val="00335ECC"/>
    <w:pPr>
      <w:spacing w:after="0" w:line="264" w:lineRule="auto"/>
    </w:pPr>
    <w:rPr>
      <w:rFonts w:eastAsia="Times New Roman" w:cs="Times New Roman"/>
      <w:b/>
      <w:bCs/>
      <w:color w:val="FFFFFF"/>
      <w:sz w:val="24"/>
      <w:szCs w:val="20"/>
      <w:lang w:val="en-AU"/>
    </w:rPr>
  </w:style>
  <w:style w:type="character" w:customStyle="1" w:styleId="ReferencesChar">
    <w:name w:val="References Char"/>
    <w:link w:val="References"/>
    <w:rsid w:val="00335ECC"/>
    <w:rPr>
      <w:rFonts w:ascii="Arial" w:eastAsia="Times New Roman" w:hAnsi="Arial" w:cs="Times New Roman"/>
      <w:sz w:val="18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rvassx\DJAG\Work%20from%20home%20Design%20Files%20-%20Documents\~COURTS\COURTS%202021\6699_COURTS%20Corporate%20Collateral%20FINAL%20TEMPLATES\e.%20Exported%20proofs\Word%20Templates\A4\6699_Courts%20BRANDING%202021_A4%20PORTRAIT%20NAV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35340-2944-4727-9f74-27603fa6c14a" xsi:nil="true"/>
    <lcf76f155ced4ddcb4097134ff3c332f xmlns="2fec8836-58b0-4b7a-b994-2618c0b65f8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6F44C05E070449655F73CB8701CEC" ma:contentTypeVersion="16" ma:contentTypeDescription="Create a new document." ma:contentTypeScope="" ma:versionID="bff8673951695e5d0739aeca9b915fe1">
  <xsd:schema xmlns:xsd="http://www.w3.org/2001/XMLSchema" xmlns:xs="http://www.w3.org/2001/XMLSchema" xmlns:p="http://schemas.microsoft.com/office/2006/metadata/properties" xmlns:ns2="2fec8836-58b0-4b7a-b994-2618c0b65f8f" xmlns:ns3="282051d3-0d4d-43af-afbf-4af9075b4b6c" xmlns:ns4="3e035340-2944-4727-9f74-27603fa6c14a" targetNamespace="http://schemas.microsoft.com/office/2006/metadata/properties" ma:root="true" ma:fieldsID="3dafcbeb9944ad0ae4a4983fa083df9d" ns2:_="" ns3:_="" ns4:_="">
    <xsd:import namespace="2fec8836-58b0-4b7a-b994-2618c0b65f8f"/>
    <xsd:import namespace="282051d3-0d4d-43af-afbf-4af9075b4b6c"/>
    <xsd:import namespace="3e035340-2944-4727-9f74-27603fa6c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c8836-58b0-4b7a-b994-2618c0b65f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051d3-0d4d-43af-afbf-4af9075b4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5340-2944-4727-9f74-27603fa6c14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e7a2799-b3c6-4fdf-a897-67442798fab2}" ma:internalName="TaxCatchAll" ma:showField="CatchAllData" ma:web="282051d3-0d4d-43af-afbf-4af9075b4b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E7D37B-4A31-4851-81F7-CF707B927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27DDF8-0881-40FA-9A07-E18A52EB2D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C25533-3908-4B6B-B2BD-9EFDF1090057}"/>
</file>

<file path=docProps/app.xml><?xml version="1.0" encoding="utf-8"?>
<Properties xmlns="http://schemas.openxmlformats.org/officeDocument/2006/extended-properties" xmlns:vt="http://schemas.openxmlformats.org/officeDocument/2006/docPropsVTypes">
  <Template>6699_Courts BRANDING 2021_A4 PORTRAIT NAVY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Justice and Attorney-General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Zurvas</dc:creator>
  <cp:keywords/>
  <dc:description/>
  <cp:lastModifiedBy>Scott Zurvas</cp:lastModifiedBy>
  <cp:revision>5</cp:revision>
  <dcterms:created xsi:type="dcterms:W3CDTF">2022-03-02T05:15:00Z</dcterms:created>
  <dcterms:modified xsi:type="dcterms:W3CDTF">2022-03-02T05:38:00Z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0x010100AF4B5D4DA92FDF44871374E66516C526</vt:lpwstr>
  </property>
</Properties>
</file>